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9B2E1" w14:textId="77777777" w:rsidR="00F12FE8" w:rsidRDefault="00F216E5" w:rsidP="00F216E5">
      <w:pPr>
        <w:tabs>
          <w:tab w:val="left" w:pos="7215"/>
        </w:tabs>
        <w:autoSpaceDE w:val="0"/>
        <w:autoSpaceDN w:val="0"/>
        <w:adjustRightInd w:val="0"/>
        <w:rPr>
          <w:rFonts w:ascii="Comic Sans MS" w:hAnsi="Comic Sans MS" w:cs="Arial"/>
          <w:color w:val="00009A"/>
          <w:sz w:val="28"/>
          <w:szCs w:val="28"/>
        </w:rPr>
      </w:pPr>
      <w:bookmarkStart w:id="0" w:name="_GoBack"/>
      <w:bookmarkEnd w:id="0"/>
      <w:r>
        <w:rPr>
          <w:rFonts w:ascii="Comic Sans MS" w:hAnsi="Comic Sans MS" w:cs="Arial"/>
          <w:color w:val="00009A"/>
          <w:sz w:val="28"/>
          <w:szCs w:val="28"/>
        </w:rPr>
        <w:tab/>
      </w:r>
    </w:p>
    <w:p w14:paraId="4C0034FC" w14:textId="77777777" w:rsidR="00256ADD" w:rsidRDefault="00256ADD" w:rsidP="00256ADD">
      <w:pPr>
        <w:rPr>
          <w:b/>
          <w:sz w:val="24"/>
          <w:szCs w:val="24"/>
        </w:rPr>
      </w:pPr>
      <w:r>
        <w:rPr>
          <w:b/>
          <w:sz w:val="24"/>
          <w:szCs w:val="24"/>
        </w:rPr>
        <w:t>Full Time</w:t>
      </w:r>
      <w:r w:rsidRPr="00FB2D7C">
        <w:rPr>
          <w:b/>
          <w:sz w:val="24"/>
          <w:szCs w:val="24"/>
        </w:rPr>
        <w:t xml:space="preserve"> </w:t>
      </w:r>
      <w:r>
        <w:rPr>
          <w:b/>
          <w:sz w:val="24"/>
          <w:szCs w:val="24"/>
        </w:rPr>
        <w:t>Class Teacher for our small, friendly mixed age EYFS, Year 1, 2 class.</w:t>
      </w:r>
    </w:p>
    <w:p w14:paraId="3EFD79D2" w14:textId="6F0B0F18" w:rsidR="00256ADD" w:rsidRDefault="00256ADD" w:rsidP="00256ADD">
      <w:pPr>
        <w:rPr>
          <w:b/>
          <w:sz w:val="24"/>
          <w:szCs w:val="24"/>
        </w:rPr>
      </w:pPr>
      <w:r w:rsidRPr="00745F1F">
        <w:rPr>
          <w:b/>
          <w:sz w:val="24"/>
          <w:szCs w:val="24"/>
        </w:rPr>
        <w:t>(Salary range £</w:t>
      </w:r>
      <w:r w:rsidR="008E4C8C">
        <w:rPr>
          <w:b/>
          <w:sz w:val="24"/>
          <w:szCs w:val="24"/>
        </w:rPr>
        <w:t>25,714</w:t>
      </w:r>
      <w:r w:rsidR="00A31528">
        <w:rPr>
          <w:b/>
          <w:sz w:val="24"/>
          <w:szCs w:val="24"/>
        </w:rPr>
        <w:t xml:space="preserve"> </w:t>
      </w:r>
      <w:r w:rsidR="008E4C8C">
        <w:rPr>
          <w:b/>
          <w:sz w:val="24"/>
          <w:szCs w:val="24"/>
        </w:rPr>
        <w:t>-</w:t>
      </w:r>
      <w:r w:rsidR="00A31528">
        <w:rPr>
          <w:b/>
          <w:sz w:val="24"/>
          <w:szCs w:val="24"/>
        </w:rPr>
        <w:t xml:space="preserve"> </w:t>
      </w:r>
      <w:r w:rsidR="008E4C8C">
        <w:rPr>
          <w:b/>
          <w:sz w:val="24"/>
          <w:szCs w:val="24"/>
        </w:rPr>
        <w:t>£41,604</w:t>
      </w:r>
      <w:r w:rsidRPr="00745F1F">
        <w:rPr>
          <w:b/>
          <w:sz w:val="24"/>
          <w:szCs w:val="24"/>
        </w:rPr>
        <w:t>)</w:t>
      </w:r>
    </w:p>
    <w:p w14:paraId="5A5871E6" w14:textId="77777777" w:rsidR="00E90714" w:rsidRPr="00FB2D7C" w:rsidRDefault="00E90714" w:rsidP="00256ADD">
      <w:pPr>
        <w:rPr>
          <w:b/>
          <w:sz w:val="24"/>
          <w:szCs w:val="24"/>
        </w:rPr>
      </w:pPr>
    </w:p>
    <w:p w14:paraId="1D3731B3" w14:textId="07DA0774" w:rsidR="00256ADD" w:rsidRPr="00FB2D7C" w:rsidRDefault="00256ADD" w:rsidP="00256ADD">
      <w:pPr>
        <w:rPr>
          <w:b/>
          <w:sz w:val="24"/>
          <w:szCs w:val="24"/>
        </w:rPr>
      </w:pPr>
      <w:r>
        <w:rPr>
          <w:b/>
          <w:sz w:val="24"/>
          <w:szCs w:val="24"/>
        </w:rPr>
        <w:t>Required for September 20</w:t>
      </w:r>
      <w:r w:rsidR="008E4C8C">
        <w:rPr>
          <w:b/>
          <w:sz w:val="24"/>
          <w:szCs w:val="24"/>
        </w:rPr>
        <w:t>21</w:t>
      </w:r>
      <w:r w:rsidR="008B3D71">
        <w:rPr>
          <w:b/>
          <w:sz w:val="24"/>
          <w:szCs w:val="24"/>
        </w:rPr>
        <w:t xml:space="preserve"> (Fixed term for 1 Year</w:t>
      </w:r>
      <w:r w:rsidR="008A195D">
        <w:rPr>
          <w:b/>
          <w:sz w:val="24"/>
          <w:szCs w:val="24"/>
        </w:rPr>
        <w:t xml:space="preserve"> </w:t>
      </w:r>
      <w:r w:rsidR="008B3D71">
        <w:rPr>
          <w:b/>
          <w:sz w:val="24"/>
          <w:szCs w:val="24"/>
        </w:rPr>
        <w:t>)</w:t>
      </w:r>
    </w:p>
    <w:p w14:paraId="697A73A5" w14:textId="77777777" w:rsidR="00256ADD" w:rsidRDefault="00256ADD" w:rsidP="00256ADD"/>
    <w:p w14:paraId="19B3760F" w14:textId="4AECCD06" w:rsidR="00256ADD" w:rsidRDefault="00256ADD" w:rsidP="00256ADD">
      <w:r w:rsidRPr="005A106B">
        <w:rPr>
          <w:rFonts w:asciiTheme="minorHAnsi" w:hAnsiTheme="minorHAnsi" w:cs="Arial"/>
          <w:b/>
          <w:sz w:val="24"/>
          <w:szCs w:val="24"/>
        </w:rPr>
        <w:t>“This is a small, happy and highly focused school….. The school’s motto of ‘a love of life and learning’ is fully promoted in all of its work.”</w:t>
      </w:r>
      <w:r>
        <w:rPr>
          <w:rFonts w:asciiTheme="minorHAnsi" w:hAnsiTheme="minorHAnsi" w:cs="Arial"/>
          <w:b/>
          <w:sz w:val="24"/>
          <w:szCs w:val="24"/>
        </w:rPr>
        <w:t xml:space="preserve">  </w:t>
      </w:r>
      <w:r>
        <w:t xml:space="preserve">OFSTED November 2016  </w:t>
      </w:r>
    </w:p>
    <w:p w14:paraId="79823F29" w14:textId="77777777" w:rsidR="00566872" w:rsidRDefault="00566872" w:rsidP="00256ADD"/>
    <w:p w14:paraId="14C4CD42" w14:textId="77777777" w:rsidR="00256ADD" w:rsidRDefault="00256ADD" w:rsidP="00256ADD"/>
    <w:p w14:paraId="06D42127" w14:textId="216F29E4" w:rsidR="00982EED" w:rsidRPr="00FB2D7C" w:rsidRDefault="00256ADD" w:rsidP="00256ADD">
      <w:pPr>
        <w:rPr>
          <w:b/>
        </w:rPr>
      </w:pPr>
      <w:r w:rsidRPr="00FB2D7C">
        <w:rPr>
          <w:b/>
        </w:rPr>
        <w:t>We are looking for a teacher who….</w:t>
      </w:r>
    </w:p>
    <w:p w14:paraId="58F44B50" w14:textId="07E328E8" w:rsidR="00256ADD" w:rsidRDefault="00982EED" w:rsidP="00256ADD">
      <w:pPr>
        <w:pStyle w:val="ListParagraph"/>
        <w:numPr>
          <w:ilvl w:val="0"/>
          <w:numId w:val="2"/>
        </w:numPr>
      </w:pPr>
      <w:r>
        <w:t xml:space="preserve">has </w:t>
      </w:r>
      <w:r w:rsidR="00256ADD">
        <w:t>is enthusiastic, well-organised and inspirational</w:t>
      </w:r>
    </w:p>
    <w:p w14:paraId="2EFA1E4B" w14:textId="164F009C" w:rsidR="00256ADD" w:rsidRDefault="00256ADD" w:rsidP="00256ADD">
      <w:pPr>
        <w:pStyle w:val="ListParagraph"/>
        <w:numPr>
          <w:ilvl w:val="0"/>
          <w:numId w:val="2"/>
        </w:numPr>
      </w:pPr>
      <w:r>
        <w:t xml:space="preserve">has excellent subject knowledge </w:t>
      </w:r>
    </w:p>
    <w:p w14:paraId="6FD721EF" w14:textId="2D961261" w:rsidR="00A31528" w:rsidRDefault="00A31528" w:rsidP="00256ADD">
      <w:pPr>
        <w:pStyle w:val="ListParagraph"/>
        <w:numPr>
          <w:ilvl w:val="0"/>
          <w:numId w:val="2"/>
        </w:numPr>
      </w:pPr>
      <w:r>
        <w:t>has empathy and patience</w:t>
      </w:r>
    </w:p>
    <w:p w14:paraId="4C69021B" w14:textId="33F1D8F6" w:rsidR="00256ADD" w:rsidRDefault="00256ADD" w:rsidP="00256ADD">
      <w:pPr>
        <w:pStyle w:val="ListParagraph"/>
        <w:numPr>
          <w:ilvl w:val="0"/>
          <w:numId w:val="2"/>
        </w:numPr>
      </w:pPr>
      <w:r>
        <w:t>has high expectations of learning, achievement and behaviour</w:t>
      </w:r>
      <w:r w:rsidR="00566872">
        <w:t xml:space="preserve"> </w:t>
      </w:r>
    </w:p>
    <w:p w14:paraId="73829DFF" w14:textId="77777777" w:rsidR="00256ADD" w:rsidRDefault="00256ADD" w:rsidP="00256ADD">
      <w:pPr>
        <w:pStyle w:val="ListParagraph"/>
        <w:numPr>
          <w:ilvl w:val="0"/>
          <w:numId w:val="2"/>
        </w:numPr>
      </w:pPr>
      <w:r>
        <w:t>is highly committed and passionate about helping every child succeed</w:t>
      </w:r>
    </w:p>
    <w:p w14:paraId="74F437D2" w14:textId="77777777" w:rsidR="00256ADD" w:rsidRDefault="00256ADD" w:rsidP="00256ADD">
      <w:pPr>
        <w:pStyle w:val="ListParagraph"/>
        <w:numPr>
          <w:ilvl w:val="0"/>
          <w:numId w:val="2"/>
        </w:numPr>
      </w:pPr>
      <w:r>
        <w:t>is keen to be part of our school family and support our distinctive Christian ethos</w:t>
      </w:r>
    </w:p>
    <w:p w14:paraId="2E2D961E" w14:textId="77777777" w:rsidR="00982EED" w:rsidRDefault="00982EED" w:rsidP="00256ADD">
      <w:pPr>
        <w:pStyle w:val="ListParagraph"/>
        <w:numPr>
          <w:ilvl w:val="0"/>
          <w:numId w:val="2"/>
        </w:numPr>
      </w:pPr>
      <w:r>
        <w:t xml:space="preserve">has a good sense of humour and </w:t>
      </w:r>
      <w:r w:rsidR="00256ADD">
        <w:t xml:space="preserve">is a team </w:t>
      </w:r>
      <w:proofErr w:type="gramStart"/>
      <w:r w:rsidR="00256ADD">
        <w:t>player</w:t>
      </w:r>
      <w:proofErr w:type="gramEnd"/>
      <w:r w:rsidR="00256ADD">
        <w:t xml:space="preserve"> </w:t>
      </w:r>
    </w:p>
    <w:p w14:paraId="39B72575" w14:textId="0AC02DF5" w:rsidR="00256ADD" w:rsidRDefault="00982EED" w:rsidP="00256ADD">
      <w:pPr>
        <w:pStyle w:val="ListParagraph"/>
        <w:numPr>
          <w:ilvl w:val="0"/>
          <w:numId w:val="2"/>
        </w:numPr>
      </w:pPr>
      <w:r>
        <w:t xml:space="preserve">is </w:t>
      </w:r>
      <w:r w:rsidR="00256ADD">
        <w:t>able to communicate well with parents and carers</w:t>
      </w:r>
    </w:p>
    <w:p w14:paraId="05DCFE0A" w14:textId="77777777" w:rsidR="008E4C8C" w:rsidRPr="008E4C8C" w:rsidRDefault="008E4C8C" w:rsidP="008E4C8C">
      <w:pPr>
        <w:pStyle w:val="ListParagraph"/>
      </w:pPr>
    </w:p>
    <w:p w14:paraId="4224CCF9" w14:textId="77777777" w:rsidR="00256ADD" w:rsidRPr="00FB2D7C" w:rsidRDefault="00256ADD" w:rsidP="00256ADD">
      <w:pPr>
        <w:rPr>
          <w:b/>
        </w:rPr>
      </w:pPr>
      <w:r w:rsidRPr="00FB2D7C">
        <w:rPr>
          <w:b/>
        </w:rPr>
        <w:t>We can offer….</w:t>
      </w:r>
    </w:p>
    <w:p w14:paraId="7BEDA293" w14:textId="00BDE7F5" w:rsidR="008E4C8C" w:rsidRDefault="008E4C8C" w:rsidP="001772D3">
      <w:pPr>
        <w:pStyle w:val="ListParagraph"/>
        <w:numPr>
          <w:ilvl w:val="0"/>
          <w:numId w:val="3"/>
        </w:numPr>
      </w:pPr>
      <w:r>
        <w:t xml:space="preserve">a supportive leadership team  and </w:t>
      </w:r>
      <w:r w:rsidR="00256ADD">
        <w:t>the support of friendly colleagues</w:t>
      </w:r>
    </w:p>
    <w:p w14:paraId="18D853A3" w14:textId="5BDD1148" w:rsidR="00256ADD" w:rsidRDefault="008E4C8C" w:rsidP="001772D3">
      <w:pPr>
        <w:pStyle w:val="ListParagraph"/>
        <w:numPr>
          <w:ilvl w:val="0"/>
          <w:numId w:val="3"/>
        </w:numPr>
      </w:pPr>
      <w:r>
        <w:t xml:space="preserve">a </w:t>
      </w:r>
      <w:r w:rsidR="00566872">
        <w:t>school where staff feel supported and can flourish (Staff survey 2020)</w:t>
      </w:r>
    </w:p>
    <w:p w14:paraId="3E0D4C43" w14:textId="77777777" w:rsidR="00256ADD" w:rsidRDefault="00256ADD" w:rsidP="00256ADD">
      <w:pPr>
        <w:pStyle w:val="ListParagraph"/>
        <w:numPr>
          <w:ilvl w:val="0"/>
          <w:numId w:val="3"/>
        </w:numPr>
      </w:pPr>
      <w:r>
        <w:t>fantastic children who love coming to school and are keen to learn</w:t>
      </w:r>
    </w:p>
    <w:p w14:paraId="1F337B16" w14:textId="77777777" w:rsidR="00256ADD" w:rsidRDefault="00256ADD" w:rsidP="00256ADD">
      <w:pPr>
        <w:pStyle w:val="ListParagraph"/>
        <w:numPr>
          <w:ilvl w:val="0"/>
          <w:numId w:val="3"/>
        </w:numPr>
      </w:pPr>
      <w:r>
        <w:t>small class sizes</w:t>
      </w:r>
    </w:p>
    <w:p w14:paraId="1505BF2E" w14:textId="77777777" w:rsidR="00256ADD" w:rsidRDefault="00256ADD" w:rsidP="00256ADD">
      <w:pPr>
        <w:pStyle w:val="ListParagraph"/>
        <w:numPr>
          <w:ilvl w:val="0"/>
          <w:numId w:val="3"/>
        </w:numPr>
      </w:pPr>
      <w:r>
        <w:t>the chance to be creative and try new things</w:t>
      </w:r>
    </w:p>
    <w:p w14:paraId="1884066E" w14:textId="77777777" w:rsidR="00256ADD" w:rsidRDefault="00256ADD" w:rsidP="00256ADD">
      <w:pPr>
        <w:pStyle w:val="ListParagraph"/>
        <w:numPr>
          <w:ilvl w:val="0"/>
          <w:numId w:val="3"/>
        </w:numPr>
      </w:pPr>
      <w:r>
        <w:t>regular training and support  including opportunities to work with our federation partners at Compton CE Primary School and The Downs School</w:t>
      </w:r>
    </w:p>
    <w:p w14:paraId="1BF75EB7" w14:textId="77777777" w:rsidR="00256ADD" w:rsidRDefault="00256ADD" w:rsidP="00256ADD">
      <w:pPr>
        <w:pStyle w:val="ListParagraph"/>
        <w:numPr>
          <w:ilvl w:val="0"/>
          <w:numId w:val="3"/>
        </w:numPr>
      </w:pPr>
      <w:r>
        <w:t>a beautiful, rural location with easy access to the A34 and M4</w:t>
      </w:r>
    </w:p>
    <w:p w14:paraId="7BF94128" w14:textId="77777777" w:rsidR="00256ADD" w:rsidRDefault="00256ADD" w:rsidP="00256ADD">
      <w:pPr>
        <w:pStyle w:val="ListParagraph"/>
      </w:pPr>
    </w:p>
    <w:p w14:paraId="2445A1F4" w14:textId="77777777" w:rsidR="00256ADD" w:rsidRDefault="00256ADD" w:rsidP="00256ADD"/>
    <w:p w14:paraId="1E62E263" w14:textId="3D64B24F" w:rsidR="00256ADD" w:rsidRDefault="000149A7" w:rsidP="00256ADD">
      <w:r>
        <w:t xml:space="preserve">Please see our school website and Facebook page for further information </w:t>
      </w:r>
      <w:r w:rsidR="00540EF4">
        <w:t xml:space="preserve">about our school or </w:t>
      </w:r>
      <w:r w:rsidR="00256ADD">
        <w:t xml:space="preserve">contact Mrs Penny Boden in </w:t>
      </w:r>
      <w:r>
        <w:t>our</w:t>
      </w:r>
      <w:r w:rsidR="00256ADD">
        <w:t xml:space="preserve"> school office to make a convenient appointment</w:t>
      </w:r>
      <w:r>
        <w:t xml:space="preserve"> to visit</w:t>
      </w:r>
      <w:r w:rsidR="00256ADD">
        <w:t xml:space="preserve">.  01635 248284. Applications are welcomed from NQTs and experienced teachers. </w:t>
      </w:r>
    </w:p>
    <w:p w14:paraId="5293B426" w14:textId="77777777" w:rsidR="00256ADD" w:rsidRDefault="00256ADD" w:rsidP="00256ADD"/>
    <w:p w14:paraId="0772FAE3" w14:textId="31C62B3C" w:rsidR="00256ADD" w:rsidRPr="00745F1F" w:rsidRDefault="00256ADD" w:rsidP="00256ADD">
      <w:r w:rsidRPr="00745F1F">
        <w:t xml:space="preserve">Closing Date: </w:t>
      </w:r>
      <w:r w:rsidR="008E4C8C">
        <w:t>Tuesday 20</w:t>
      </w:r>
      <w:r w:rsidR="008E4C8C" w:rsidRPr="008E4C8C">
        <w:rPr>
          <w:vertAlign w:val="superscript"/>
        </w:rPr>
        <w:t>th</w:t>
      </w:r>
      <w:r w:rsidR="008E4C8C">
        <w:t xml:space="preserve"> April  2021</w:t>
      </w:r>
      <w:r w:rsidRPr="00745F1F">
        <w:t xml:space="preserve"> (</w:t>
      </w:r>
      <w:r w:rsidR="008E4C8C">
        <w:t>noon</w:t>
      </w:r>
      <w:r w:rsidRPr="00745F1F">
        <w:t xml:space="preserve">) </w:t>
      </w:r>
    </w:p>
    <w:p w14:paraId="610F8B36" w14:textId="4DCF399A" w:rsidR="00256ADD" w:rsidRDefault="00256ADD" w:rsidP="00256ADD">
      <w:r w:rsidRPr="00745F1F">
        <w:t xml:space="preserve">Interviews: </w:t>
      </w:r>
      <w:r w:rsidR="008E4C8C">
        <w:t>Wednesday 28</w:t>
      </w:r>
      <w:r w:rsidR="008E4C8C" w:rsidRPr="008E4C8C">
        <w:rPr>
          <w:vertAlign w:val="superscript"/>
        </w:rPr>
        <w:t>th</w:t>
      </w:r>
      <w:r w:rsidR="008E4C8C">
        <w:t xml:space="preserve"> April 2021</w:t>
      </w:r>
    </w:p>
    <w:p w14:paraId="2C5C9207" w14:textId="77777777" w:rsidR="00256ADD" w:rsidRDefault="00256ADD" w:rsidP="00256ADD"/>
    <w:p w14:paraId="765AD03C" w14:textId="77777777" w:rsidR="00256ADD" w:rsidRDefault="00256ADD" w:rsidP="00256ADD">
      <w:r>
        <w:rPr>
          <w:rFonts w:ascii="Calibri" w:hAnsi="Calibri"/>
          <w:b/>
          <w:bCs/>
          <w:i/>
          <w:iCs/>
          <w:color w:val="000000"/>
        </w:rPr>
        <w:t>Beedon CE Primary School is committed to safeguarding children and promoting the welfare of children and young people and expect all staff to share this commitment. This position will be subject to an enhanced DBS check and satisfactory references along with other relevant employment checks.</w:t>
      </w:r>
    </w:p>
    <w:p w14:paraId="14F388C2" w14:textId="77777777" w:rsidR="00256ADD" w:rsidRDefault="00256ADD" w:rsidP="00256ADD">
      <w:pPr>
        <w:autoSpaceDE w:val="0"/>
        <w:autoSpaceDN w:val="0"/>
        <w:adjustRightInd w:val="0"/>
        <w:jc w:val="right"/>
        <w:rPr>
          <w:rFonts w:ascii="Comic Sans MS" w:hAnsi="Comic Sans MS" w:cs="Arial"/>
          <w:color w:val="00009A"/>
          <w:sz w:val="28"/>
          <w:szCs w:val="28"/>
        </w:rPr>
      </w:pPr>
    </w:p>
    <w:p w14:paraId="5DD230CC" w14:textId="77777777" w:rsidR="00F1560D" w:rsidRDefault="00F1560D" w:rsidP="00F216E5">
      <w:pPr>
        <w:tabs>
          <w:tab w:val="left" w:pos="7215"/>
        </w:tabs>
        <w:autoSpaceDE w:val="0"/>
        <w:autoSpaceDN w:val="0"/>
        <w:adjustRightInd w:val="0"/>
        <w:rPr>
          <w:rFonts w:cs="Arial"/>
          <w:sz w:val="24"/>
          <w:szCs w:val="24"/>
        </w:rPr>
      </w:pPr>
    </w:p>
    <w:p w14:paraId="63A6F665" w14:textId="77777777" w:rsidR="00F1560D" w:rsidRDefault="00F1560D" w:rsidP="00F216E5">
      <w:pPr>
        <w:tabs>
          <w:tab w:val="left" w:pos="7215"/>
        </w:tabs>
        <w:autoSpaceDE w:val="0"/>
        <w:autoSpaceDN w:val="0"/>
        <w:adjustRightInd w:val="0"/>
        <w:rPr>
          <w:rFonts w:cs="Arial"/>
          <w:sz w:val="24"/>
          <w:szCs w:val="24"/>
        </w:rPr>
      </w:pPr>
    </w:p>
    <w:p w14:paraId="17477D4D" w14:textId="77777777" w:rsidR="00F1560D" w:rsidRPr="00F1560D" w:rsidRDefault="00F1560D" w:rsidP="00F216E5">
      <w:pPr>
        <w:tabs>
          <w:tab w:val="left" w:pos="7215"/>
        </w:tabs>
        <w:autoSpaceDE w:val="0"/>
        <w:autoSpaceDN w:val="0"/>
        <w:adjustRightInd w:val="0"/>
        <w:rPr>
          <w:rFonts w:cs="Arial"/>
          <w:sz w:val="24"/>
          <w:szCs w:val="24"/>
        </w:rPr>
      </w:pPr>
    </w:p>
    <w:sectPr w:rsidR="00F1560D" w:rsidRPr="00F1560D" w:rsidSect="00FB66CD">
      <w:headerReference w:type="default" r:id="rId7"/>
      <w:footerReference w:type="default" r:id="rId8"/>
      <w:pgSz w:w="11906" w:h="16838"/>
      <w:pgMar w:top="720" w:right="720" w:bottom="720" w:left="720" w:header="568" w:footer="10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21A75" w14:textId="77777777" w:rsidR="004A6FFA" w:rsidRDefault="004A6FFA" w:rsidP="00F93173">
      <w:r>
        <w:separator/>
      </w:r>
    </w:p>
  </w:endnote>
  <w:endnote w:type="continuationSeparator" w:id="0">
    <w:p w14:paraId="5F2645C9" w14:textId="77777777" w:rsidR="004A6FFA" w:rsidRDefault="004A6FFA" w:rsidP="00F93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D34E" w14:textId="77777777" w:rsidR="00E128EA" w:rsidRDefault="00E128EA">
    <w:pPr>
      <w:pStyle w:val="Footer"/>
      <w:rPr>
        <w:noProof/>
      </w:rPr>
    </w:pPr>
  </w:p>
  <w:p w14:paraId="78C94D0C" w14:textId="77777777" w:rsidR="00781998" w:rsidRDefault="00312A7E">
    <w:pPr>
      <w:pStyle w:val="Footer"/>
    </w:pPr>
    <w:r>
      <w:rPr>
        <w:noProof/>
      </w:rPr>
      <w:drawing>
        <wp:anchor distT="0" distB="0" distL="114300" distR="114300" simplePos="0" relativeHeight="251669504" behindDoc="1" locked="0" layoutInCell="1" allowOverlap="1" wp14:anchorId="00FCB961" wp14:editId="7A60638D">
          <wp:simplePos x="0" y="0"/>
          <wp:positionH relativeFrom="page">
            <wp:posOffset>6686550</wp:posOffset>
          </wp:positionH>
          <wp:positionV relativeFrom="paragraph">
            <wp:posOffset>133985</wp:posOffset>
          </wp:positionV>
          <wp:extent cx="704850" cy="702310"/>
          <wp:effectExtent l="0" t="0" r="0" b="2540"/>
          <wp:wrapTight wrapText="bothSides">
            <wp:wrapPolygon edited="0">
              <wp:start x="0" y="0"/>
              <wp:lineTo x="0" y="21092"/>
              <wp:lineTo x="21016" y="21092"/>
              <wp:lineTo x="210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704850" cy="702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27D31">
      <w:rPr>
        <w:noProof/>
      </w:rPr>
      <w:drawing>
        <wp:anchor distT="0" distB="0" distL="114300" distR="114300" simplePos="0" relativeHeight="251667456" behindDoc="1" locked="0" layoutInCell="1" allowOverlap="1" wp14:anchorId="5ED80398" wp14:editId="200ECED7">
          <wp:simplePos x="0" y="0"/>
          <wp:positionH relativeFrom="column">
            <wp:posOffset>3718560</wp:posOffset>
          </wp:positionH>
          <wp:positionV relativeFrom="paragraph">
            <wp:posOffset>132715</wp:posOffset>
          </wp:positionV>
          <wp:extent cx="901065" cy="552450"/>
          <wp:effectExtent l="19050" t="0" r="0" b="0"/>
          <wp:wrapTight wrapText="bothSides">
            <wp:wrapPolygon edited="0">
              <wp:start x="-457" y="0"/>
              <wp:lineTo x="-457" y="20855"/>
              <wp:lineTo x="21463" y="20855"/>
              <wp:lineTo x="21463" y="0"/>
              <wp:lineTo x="-45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tretch>
                    <a:fillRect/>
                  </a:stretch>
                </pic:blipFill>
                <pic:spPr bwMode="auto">
                  <a:xfrm>
                    <a:off x="0" y="0"/>
                    <a:ext cx="901065" cy="552450"/>
                  </a:xfrm>
                  <a:prstGeom prst="rect">
                    <a:avLst/>
                  </a:prstGeom>
                  <a:noFill/>
                  <a:ln w="9525">
                    <a:noFill/>
                    <a:miter lim="800000"/>
                    <a:headEnd/>
                    <a:tailEnd/>
                  </a:ln>
                </pic:spPr>
              </pic:pic>
            </a:graphicData>
          </a:graphic>
        </wp:anchor>
      </w:drawing>
    </w:r>
  </w:p>
  <w:p w14:paraId="5D9DACFC" w14:textId="77777777" w:rsidR="00781998" w:rsidRDefault="00312A7E">
    <w:pPr>
      <w:pStyle w:val="Footer"/>
    </w:pPr>
    <w:r>
      <w:rPr>
        <w:noProof/>
      </w:rPr>
      <w:drawing>
        <wp:anchor distT="0" distB="0" distL="114300" distR="114300" simplePos="0" relativeHeight="251672576" behindDoc="1" locked="0" layoutInCell="1" allowOverlap="1" wp14:anchorId="7321C1CE" wp14:editId="7114E269">
          <wp:simplePos x="0" y="0"/>
          <wp:positionH relativeFrom="column">
            <wp:posOffset>-247015</wp:posOffset>
          </wp:positionH>
          <wp:positionV relativeFrom="paragraph">
            <wp:posOffset>73660</wp:posOffset>
          </wp:positionV>
          <wp:extent cx="589280" cy="586105"/>
          <wp:effectExtent l="0" t="0" r="1270" b="4445"/>
          <wp:wrapNone/>
          <wp:docPr id="15" name="Picture 15" descr="http://www.yourschoolgames.com/_lib/img/design/icon-med-bro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rschoolgames.com/_lib/img/design/icon-med-bronze.png"/>
                  <pic:cNvPicPr>
                    <a:picLocks noChangeAspect="1" noChangeArrowheads="1"/>
                  </pic:cNvPicPr>
                </pic:nvPicPr>
                <pic:blipFill>
                  <a:blip r:embed="rId3"/>
                  <a:stretch>
                    <a:fillRect/>
                  </a:stretch>
                </pic:blipFill>
                <pic:spPr bwMode="auto">
                  <a:xfrm>
                    <a:off x="0" y="0"/>
                    <a:ext cx="589280"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D31">
      <w:rPr>
        <w:noProof/>
      </w:rPr>
      <w:drawing>
        <wp:anchor distT="0" distB="0" distL="114300" distR="114300" simplePos="0" relativeHeight="251671552" behindDoc="1" locked="0" layoutInCell="1" allowOverlap="1" wp14:anchorId="493EC99C" wp14:editId="08C93C11">
          <wp:simplePos x="0" y="0"/>
          <wp:positionH relativeFrom="column">
            <wp:posOffset>1566545</wp:posOffset>
          </wp:positionH>
          <wp:positionV relativeFrom="paragraph">
            <wp:posOffset>181610</wp:posOffset>
          </wp:positionV>
          <wp:extent cx="926465" cy="247650"/>
          <wp:effectExtent l="1905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tretch>
                    <a:fillRect/>
                  </a:stretch>
                </pic:blipFill>
                <pic:spPr bwMode="auto">
                  <a:xfrm>
                    <a:off x="0" y="0"/>
                    <a:ext cx="926465" cy="247650"/>
                  </a:xfrm>
                  <a:prstGeom prst="rect">
                    <a:avLst/>
                  </a:prstGeom>
                  <a:noFill/>
                  <a:ln>
                    <a:noFill/>
                  </a:ln>
                </pic:spPr>
              </pic:pic>
            </a:graphicData>
          </a:graphic>
        </wp:anchor>
      </w:drawing>
    </w:r>
    <w:r w:rsidR="00327D31">
      <w:rPr>
        <w:noProof/>
      </w:rPr>
      <w:drawing>
        <wp:anchor distT="0" distB="0" distL="114300" distR="114300" simplePos="0" relativeHeight="251661312" behindDoc="1" locked="0" layoutInCell="1" allowOverlap="1" wp14:anchorId="2B121C36" wp14:editId="70D11AC2">
          <wp:simplePos x="0" y="0"/>
          <wp:positionH relativeFrom="margin">
            <wp:posOffset>2611755</wp:posOffset>
          </wp:positionH>
          <wp:positionV relativeFrom="paragraph">
            <wp:posOffset>22860</wp:posOffset>
          </wp:positionV>
          <wp:extent cx="1047750" cy="438150"/>
          <wp:effectExtent l="19050" t="0" r="0" b="0"/>
          <wp:wrapTight wrapText="bothSides">
            <wp:wrapPolygon edited="0">
              <wp:start x="-393" y="0"/>
              <wp:lineTo x="-393" y="20661"/>
              <wp:lineTo x="21600" y="20661"/>
              <wp:lineTo x="21600" y="0"/>
              <wp:lineTo x="-393"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tretch>
                    <a:fillRect/>
                  </a:stretch>
                </pic:blipFill>
                <pic:spPr bwMode="auto">
                  <a:xfrm>
                    <a:off x="0" y="0"/>
                    <a:ext cx="1047750" cy="438150"/>
                  </a:xfrm>
                  <a:prstGeom prst="rect">
                    <a:avLst/>
                  </a:prstGeom>
                  <a:noFill/>
                  <a:ln w="9525">
                    <a:noFill/>
                    <a:miter lim="800000"/>
                    <a:headEnd/>
                    <a:tailEnd/>
                  </a:ln>
                </pic:spPr>
              </pic:pic>
            </a:graphicData>
          </a:graphic>
        </wp:anchor>
      </w:drawing>
    </w:r>
    <w:r w:rsidR="00327D31">
      <w:rPr>
        <w:noProof/>
      </w:rPr>
      <w:drawing>
        <wp:anchor distT="0" distB="0" distL="114300" distR="114300" simplePos="0" relativeHeight="251673600" behindDoc="1" locked="0" layoutInCell="1" allowOverlap="1" wp14:anchorId="20FC67D5" wp14:editId="0E282AD4">
          <wp:simplePos x="0" y="0"/>
          <wp:positionH relativeFrom="margin">
            <wp:posOffset>4697730</wp:posOffset>
          </wp:positionH>
          <wp:positionV relativeFrom="paragraph">
            <wp:posOffset>73025</wp:posOffset>
          </wp:positionV>
          <wp:extent cx="1381125" cy="350520"/>
          <wp:effectExtent l="19050" t="0" r="9525" b="0"/>
          <wp:wrapTight wrapText="bothSides">
            <wp:wrapPolygon edited="0">
              <wp:start x="-298" y="0"/>
              <wp:lineTo x="-298" y="19957"/>
              <wp:lineTo x="21749" y="19957"/>
              <wp:lineTo x="21749" y="0"/>
              <wp:lineTo x="-29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381125" cy="350520"/>
                  </a:xfrm>
                  <a:prstGeom prst="rect">
                    <a:avLst/>
                  </a:prstGeom>
                  <a:noFill/>
                  <a:ln w="9525">
                    <a:noFill/>
                    <a:miter lim="800000"/>
                    <a:headEnd/>
                    <a:tailEnd/>
                  </a:ln>
                </pic:spPr>
              </pic:pic>
            </a:graphicData>
          </a:graphic>
        </wp:anchor>
      </w:drawing>
    </w:r>
    <w:r w:rsidR="003F356B">
      <w:rPr>
        <w:noProof/>
      </w:rPr>
      <w:drawing>
        <wp:anchor distT="0" distB="0" distL="114300" distR="114300" simplePos="0" relativeHeight="251675648" behindDoc="0" locked="0" layoutInCell="1" allowOverlap="1" wp14:anchorId="35FFAF54" wp14:editId="2CF5F8B7">
          <wp:simplePos x="0" y="0"/>
          <wp:positionH relativeFrom="column">
            <wp:posOffset>457200</wp:posOffset>
          </wp:positionH>
          <wp:positionV relativeFrom="paragraph">
            <wp:posOffset>179070</wp:posOffset>
          </wp:positionV>
          <wp:extent cx="1028700" cy="285750"/>
          <wp:effectExtent l="19050" t="0" r="0" b="0"/>
          <wp:wrapThrough wrapText="bothSides">
            <wp:wrapPolygon edited="0">
              <wp:start x="-400" y="0"/>
              <wp:lineTo x="-400" y="20160"/>
              <wp:lineTo x="21600" y="20160"/>
              <wp:lineTo x="21600" y="0"/>
              <wp:lineTo x="-400" y="0"/>
            </wp:wrapPolygon>
          </wp:wrapThrough>
          <wp:docPr id="4" name="Picture 1"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7"/>
                  <a:srcRect/>
                  <a:stretch>
                    <a:fillRect/>
                  </a:stretch>
                </pic:blipFill>
                <pic:spPr bwMode="auto">
                  <a:xfrm>
                    <a:off x="0" y="0"/>
                    <a:ext cx="1028700" cy="2857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4DE51" w14:textId="77777777" w:rsidR="004A6FFA" w:rsidRDefault="004A6FFA" w:rsidP="00F93173">
      <w:r>
        <w:separator/>
      </w:r>
    </w:p>
  </w:footnote>
  <w:footnote w:type="continuationSeparator" w:id="0">
    <w:p w14:paraId="56C3D8EE" w14:textId="77777777" w:rsidR="004A6FFA" w:rsidRDefault="004A6FFA" w:rsidP="00F931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513EB" w14:textId="77777777" w:rsidR="00183638" w:rsidRPr="00EE4A56" w:rsidRDefault="00F6281E" w:rsidP="003F356B">
    <w:pPr>
      <w:pStyle w:val="Header"/>
      <w:tabs>
        <w:tab w:val="clear" w:pos="4513"/>
        <w:tab w:val="center" w:pos="2552"/>
      </w:tabs>
      <w:ind w:left="1843"/>
      <w:rPr>
        <w:rFonts w:asciiTheme="minorHAnsi" w:hAnsiTheme="minorHAnsi"/>
        <w:b/>
        <w:color w:val="002060"/>
        <w:sz w:val="32"/>
        <w:szCs w:val="32"/>
      </w:rPr>
    </w:pPr>
    <w:r>
      <w:rPr>
        <w:rFonts w:ascii="Comic Sans MS" w:hAnsi="Comic Sans MS"/>
        <w:noProof/>
      </w:rPr>
      <w:drawing>
        <wp:anchor distT="0" distB="0" distL="114300" distR="114300" simplePos="0" relativeHeight="251674624" behindDoc="0" locked="0" layoutInCell="1" allowOverlap="1" wp14:anchorId="36CA3ECC" wp14:editId="07D7E870">
          <wp:simplePos x="0" y="0"/>
          <wp:positionH relativeFrom="column">
            <wp:posOffset>19050</wp:posOffset>
          </wp:positionH>
          <wp:positionV relativeFrom="paragraph">
            <wp:posOffset>1270</wp:posOffset>
          </wp:positionV>
          <wp:extent cx="867410" cy="857250"/>
          <wp:effectExtent l="19050" t="0" r="8890" b="0"/>
          <wp:wrapSquare wrapText="bothSides"/>
          <wp:docPr id="2" name="Picture 1" descr="Beedon logo colour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don logo colour 02.jpg"/>
                  <pic:cNvPicPr/>
                </pic:nvPicPr>
                <pic:blipFill>
                  <a:blip r:embed="rId1"/>
                  <a:stretch>
                    <a:fillRect/>
                  </a:stretch>
                </pic:blipFill>
                <pic:spPr>
                  <a:xfrm>
                    <a:off x="0" y="0"/>
                    <a:ext cx="867410" cy="857250"/>
                  </a:xfrm>
                  <a:prstGeom prst="rect">
                    <a:avLst/>
                  </a:prstGeom>
                </pic:spPr>
              </pic:pic>
            </a:graphicData>
          </a:graphic>
        </wp:anchor>
      </w:drawing>
    </w:r>
    <w:r w:rsidR="005E67E3">
      <w:rPr>
        <w:rFonts w:asciiTheme="minorHAnsi" w:hAnsiTheme="minorHAnsi"/>
        <w:b/>
        <w:color w:val="002060"/>
        <w:sz w:val="22"/>
        <w:szCs w:val="22"/>
      </w:rPr>
      <w:tab/>
    </w:r>
    <w:r w:rsidR="00183638" w:rsidRPr="00EE4A56">
      <w:rPr>
        <w:rFonts w:asciiTheme="minorHAnsi" w:hAnsiTheme="minorHAnsi"/>
        <w:b/>
        <w:color w:val="002060"/>
        <w:sz w:val="32"/>
        <w:szCs w:val="32"/>
      </w:rPr>
      <w:t>BEEDON CHURCH OF ENGLAND PRIMARY SCHOOL</w:t>
    </w:r>
  </w:p>
  <w:p w14:paraId="1C8A1DC0" w14:textId="77777777" w:rsidR="00EE4A56" w:rsidRPr="00EE4A56" w:rsidRDefault="00EE4A56" w:rsidP="003F356B">
    <w:pPr>
      <w:pStyle w:val="Header"/>
      <w:tabs>
        <w:tab w:val="center" w:pos="2552"/>
      </w:tabs>
      <w:ind w:left="1843"/>
      <w:rPr>
        <w:rFonts w:asciiTheme="minorHAnsi" w:hAnsiTheme="minorHAnsi"/>
        <w:color w:val="002060"/>
        <w:sz w:val="22"/>
        <w:szCs w:val="22"/>
      </w:rPr>
    </w:pPr>
    <w:r w:rsidRPr="00EE4A56">
      <w:rPr>
        <w:rFonts w:asciiTheme="minorHAnsi" w:hAnsiTheme="minorHAnsi"/>
        <w:color w:val="002060"/>
        <w:sz w:val="22"/>
        <w:szCs w:val="22"/>
      </w:rPr>
      <w:t>STANMORE ROAD, BEEDON, BERKSHIRE  RG20 8SL</w:t>
    </w:r>
  </w:p>
  <w:p w14:paraId="79A4207E" w14:textId="77777777" w:rsidR="00EE4A56" w:rsidRPr="00EE4A56" w:rsidRDefault="00781998" w:rsidP="003F356B">
    <w:pPr>
      <w:pStyle w:val="Header"/>
      <w:tabs>
        <w:tab w:val="center" w:pos="2552"/>
      </w:tabs>
      <w:ind w:left="1843"/>
      <w:rPr>
        <w:rFonts w:asciiTheme="minorHAnsi" w:hAnsiTheme="minorHAnsi"/>
        <w:color w:val="002060"/>
      </w:rPr>
    </w:pPr>
    <w:r w:rsidRPr="00EE4A56">
      <w:rPr>
        <w:rFonts w:asciiTheme="minorHAnsi" w:hAnsiTheme="minorHAnsi"/>
        <w:color w:val="002060"/>
      </w:rPr>
      <w:t>Tel</w:t>
    </w:r>
    <w:r w:rsidR="00EE4A56" w:rsidRPr="00EE4A56">
      <w:rPr>
        <w:rFonts w:asciiTheme="minorHAnsi" w:hAnsiTheme="minorHAnsi"/>
        <w:color w:val="002060"/>
      </w:rPr>
      <w:t>ephone</w:t>
    </w:r>
    <w:r w:rsidRPr="00EE4A56">
      <w:rPr>
        <w:rFonts w:asciiTheme="minorHAnsi" w:hAnsiTheme="minorHAnsi"/>
        <w:color w:val="002060"/>
      </w:rPr>
      <w:t>: 01635 248284</w:t>
    </w:r>
  </w:p>
  <w:p w14:paraId="287F887F" w14:textId="77777777" w:rsidR="00781998" w:rsidRPr="00EE4A56" w:rsidRDefault="00781998" w:rsidP="003F356B">
    <w:pPr>
      <w:pStyle w:val="Header"/>
      <w:tabs>
        <w:tab w:val="center" w:pos="2552"/>
      </w:tabs>
      <w:ind w:left="1843"/>
      <w:rPr>
        <w:rFonts w:asciiTheme="minorHAnsi" w:hAnsiTheme="minorHAnsi"/>
        <w:color w:val="002060"/>
      </w:rPr>
    </w:pPr>
    <w:r w:rsidRPr="00EE4A56">
      <w:rPr>
        <w:rFonts w:asciiTheme="minorHAnsi" w:hAnsiTheme="minorHAnsi"/>
        <w:color w:val="002060"/>
      </w:rPr>
      <w:t>Email: office@beedon.w-berks.sch.uk</w:t>
    </w:r>
    <w:r w:rsidR="00EE4A56" w:rsidRPr="00EE4A56">
      <w:rPr>
        <w:rFonts w:asciiTheme="minorHAnsi" w:hAnsiTheme="minorHAnsi"/>
        <w:color w:val="002060"/>
      </w:rPr>
      <w:t xml:space="preserve"> </w:t>
    </w:r>
    <w:r w:rsidR="00EE4A56">
      <w:rPr>
        <w:rFonts w:asciiTheme="minorHAnsi" w:hAnsiTheme="minorHAnsi"/>
        <w:color w:val="002060"/>
      </w:rPr>
      <w:t xml:space="preserve">  </w:t>
    </w:r>
    <w:r w:rsidR="00EE4A56" w:rsidRPr="00EE4A56">
      <w:rPr>
        <w:rFonts w:asciiTheme="minorHAnsi" w:hAnsiTheme="minorHAnsi"/>
        <w:color w:val="002060"/>
      </w:rPr>
      <w:t xml:space="preserve">Website: </w:t>
    </w:r>
    <w:r w:rsidR="008B3B51" w:rsidRPr="00EE4A56">
      <w:rPr>
        <w:rFonts w:asciiTheme="minorHAnsi" w:hAnsiTheme="minorHAnsi"/>
        <w:color w:val="002060"/>
      </w:rPr>
      <w:t>www.beedon</w:t>
    </w:r>
    <w:r w:rsidR="00BA3ABB">
      <w:rPr>
        <w:rFonts w:asciiTheme="minorHAnsi" w:hAnsiTheme="minorHAnsi"/>
        <w:color w:val="002060"/>
      </w:rPr>
      <w:t>school</w:t>
    </w:r>
    <w:r w:rsidR="008B3B51" w:rsidRPr="00EE4A56">
      <w:rPr>
        <w:rFonts w:asciiTheme="minorHAnsi" w:hAnsiTheme="minorHAnsi"/>
        <w:color w:val="002060"/>
      </w:rPr>
      <w:t>.co.uk</w:t>
    </w:r>
  </w:p>
  <w:p w14:paraId="3FA43A64" w14:textId="77777777" w:rsidR="00183638" w:rsidRPr="00446E25" w:rsidRDefault="00183638" w:rsidP="00183638">
    <w:pPr>
      <w:pStyle w:val="Header"/>
      <w:tabs>
        <w:tab w:val="clear" w:pos="4513"/>
        <w:tab w:val="center" w:pos="2552"/>
      </w:tabs>
      <w:ind w:left="1843"/>
      <w:rPr>
        <w:rFonts w:asciiTheme="minorHAnsi" w:hAnsiTheme="minorHAnsi"/>
        <w:color w:val="002060"/>
      </w:rPr>
    </w:pPr>
    <w:r w:rsidRPr="00446E25">
      <w:rPr>
        <w:rFonts w:asciiTheme="minorHAnsi" w:hAnsiTheme="minorHAnsi"/>
        <w:color w:val="002060"/>
      </w:rPr>
      <w:t>Executive Headteacher: Mr. C. Prosser BS</w:t>
    </w:r>
    <w:r w:rsidR="00F216E5">
      <w:rPr>
        <w:rFonts w:asciiTheme="minorHAnsi" w:hAnsiTheme="minorHAnsi"/>
        <w:color w:val="002060"/>
      </w:rPr>
      <w:t>c</w:t>
    </w:r>
    <w:r w:rsidRPr="00446E25">
      <w:rPr>
        <w:rFonts w:asciiTheme="minorHAnsi" w:hAnsiTheme="minorHAnsi"/>
        <w:color w:val="002060"/>
      </w:rPr>
      <w:t xml:space="preserve"> (hons)  </w:t>
    </w:r>
    <w:r w:rsidR="00EE4A56" w:rsidRPr="00446E25">
      <w:rPr>
        <w:rFonts w:asciiTheme="minorHAnsi" w:hAnsiTheme="minorHAnsi"/>
        <w:color w:val="002060"/>
      </w:rPr>
      <w:t xml:space="preserve">  Director of Primaries: </w:t>
    </w:r>
    <w:r w:rsidRPr="00446E25">
      <w:rPr>
        <w:rFonts w:asciiTheme="minorHAnsi" w:hAnsiTheme="minorHAnsi"/>
        <w:color w:val="002060"/>
      </w:rPr>
      <w:t xml:space="preserve">Mrs. A. McDonald </w:t>
    </w:r>
    <w:proofErr w:type="spellStart"/>
    <w:r w:rsidRPr="00446E25">
      <w:rPr>
        <w:rFonts w:asciiTheme="minorHAnsi" w:hAnsiTheme="minorHAnsi"/>
        <w:color w:val="002060"/>
      </w:rPr>
      <w:t>BEd</w:t>
    </w:r>
    <w:proofErr w:type="spellEnd"/>
    <w:r w:rsidRPr="00446E25">
      <w:rPr>
        <w:rFonts w:asciiTheme="minorHAnsi" w:hAnsiTheme="minorHAnsi"/>
        <w:color w:val="002060"/>
      </w:rPr>
      <w:t xml:space="preserve"> (hons)</w:t>
    </w:r>
  </w:p>
  <w:p w14:paraId="1A60E865" w14:textId="77777777" w:rsidR="00781998" w:rsidRDefault="00781998" w:rsidP="005E67E3">
    <w:pPr>
      <w:pStyle w:val="Header"/>
      <w:tabs>
        <w:tab w:val="center" w:pos="2552"/>
      </w:tabs>
      <w:ind w:left="226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41580F"/>
    <w:multiLevelType w:val="hybridMultilevel"/>
    <w:tmpl w:val="E8B610D8"/>
    <w:lvl w:ilvl="0" w:tplc="08090003">
      <w:start w:val="1"/>
      <w:numFmt w:val="bullet"/>
      <w:lvlText w:val="o"/>
      <w:lvlJc w:val="left"/>
      <w:pPr>
        <w:tabs>
          <w:tab w:val="num" w:pos="540"/>
        </w:tabs>
        <w:ind w:left="54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25A96D49"/>
    <w:multiLevelType w:val="hybridMultilevel"/>
    <w:tmpl w:val="B986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80723F"/>
    <w:multiLevelType w:val="hybridMultilevel"/>
    <w:tmpl w:val="E460F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6E5"/>
    <w:rsid w:val="000149A7"/>
    <w:rsid w:val="00037ADD"/>
    <w:rsid w:val="0008727A"/>
    <w:rsid w:val="000E2AA2"/>
    <w:rsid w:val="000E7F92"/>
    <w:rsid w:val="00143563"/>
    <w:rsid w:val="00183638"/>
    <w:rsid w:val="001C35AD"/>
    <w:rsid w:val="001D5F4F"/>
    <w:rsid w:val="00210247"/>
    <w:rsid w:val="00215907"/>
    <w:rsid w:val="00256ADD"/>
    <w:rsid w:val="00274C4A"/>
    <w:rsid w:val="00292821"/>
    <w:rsid w:val="002A078A"/>
    <w:rsid w:val="002C09B5"/>
    <w:rsid w:val="002F3FFA"/>
    <w:rsid w:val="002F6F85"/>
    <w:rsid w:val="00312A7E"/>
    <w:rsid w:val="00327D31"/>
    <w:rsid w:val="003356D9"/>
    <w:rsid w:val="00354E80"/>
    <w:rsid w:val="0035743F"/>
    <w:rsid w:val="003658AE"/>
    <w:rsid w:val="003B09E4"/>
    <w:rsid w:val="003B66A5"/>
    <w:rsid w:val="003F356B"/>
    <w:rsid w:val="003F43B9"/>
    <w:rsid w:val="003F76C5"/>
    <w:rsid w:val="0042146C"/>
    <w:rsid w:val="004246F7"/>
    <w:rsid w:val="004357F3"/>
    <w:rsid w:val="00446E25"/>
    <w:rsid w:val="004A6FFA"/>
    <w:rsid w:val="004B541F"/>
    <w:rsid w:val="005142F5"/>
    <w:rsid w:val="00534738"/>
    <w:rsid w:val="00540EF4"/>
    <w:rsid w:val="005416B5"/>
    <w:rsid w:val="00566872"/>
    <w:rsid w:val="00570D1E"/>
    <w:rsid w:val="00582798"/>
    <w:rsid w:val="005E67E3"/>
    <w:rsid w:val="00614BF7"/>
    <w:rsid w:val="00634B9B"/>
    <w:rsid w:val="00652F2E"/>
    <w:rsid w:val="00691822"/>
    <w:rsid w:val="006D6A08"/>
    <w:rsid w:val="006D75C4"/>
    <w:rsid w:val="00720D4A"/>
    <w:rsid w:val="007369CB"/>
    <w:rsid w:val="00745F1F"/>
    <w:rsid w:val="00777753"/>
    <w:rsid w:val="00780072"/>
    <w:rsid w:val="00781998"/>
    <w:rsid w:val="00792749"/>
    <w:rsid w:val="007955F1"/>
    <w:rsid w:val="007B16C1"/>
    <w:rsid w:val="007D1E99"/>
    <w:rsid w:val="00877026"/>
    <w:rsid w:val="00883E1E"/>
    <w:rsid w:val="008A195D"/>
    <w:rsid w:val="008B3B51"/>
    <w:rsid w:val="008B3D71"/>
    <w:rsid w:val="008E4C8C"/>
    <w:rsid w:val="008F7CFA"/>
    <w:rsid w:val="00901936"/>
    <w:rsid w:val="00915AB5"/>
    <w:rsid w:val="009737BA"/>
    <w:rsid w:val="00982EED"/>
    <w:rsid w:val="009957CF"/>
    <w:rsid w:val="009A0CDD"/>
    <w:rsid w:val="009F4718"/>
    <w:rsid w:val="00A2384B"/>
    <w:rsid w:val="00A31528"/>
    <w:rsid w:val="00A63912"/>
    <w:rsid w:val="00A910EE"/>
    <w:rsid w:val="00AF75D1"/>
    <w:rsid w:val="00B12514"/>
    <w:rsid w:val="00B322D2"/>
    <w:rsid w:val="00BA3ABB"/>
    <w:rsid w:val="00BC1ED9"/>
    <w:rsid w:val="00BD4809"/>
    <w:rsid w:val="00C23393"/>
    <w:rsid w:val="00C65BDD"/>
    <w:rsid w:val="00CB14A7"/>
    <w:rsid w:val="00CD5165"/>
    <w:rsid w:val="00CE553E"/>
    <w:rsid w:val="00D070B6"/>
    <w:rsid w:val="00D500CD"/>
    <w:rsid w:val="00DB1D91"/>
    <w:rsid w:val="00DC51DF"/>
    <w:rsid w:val="00E04C9C"/>
    <w:rsid w:val="00E128EA"/>
    <w:rsid w:val="00E4330D"/>
    <w:rsid w:val="00E57129"/>
    <w:rsid w:val="00E67405"/>
    <w:rsid w:val="00E90714"/>
    <w:rsid w:val="00EB64B9"/>
    <w:rsid w:val="00EE4A56"/>
    <w:rsid w:val="00F12FE8"/>
    <w:rsid w:val="00F1560D"/>
    <w:rsid w:val="00F216E5"/>
    <w:rsid w:val="00F26044"/>
    <w:rsid w:val="00F26218"/>
    <w:rsid w:val="00F31810"/>
    <w:rsid w:val="00F50DC4"/>
    <w:rsid w:val="00F6281E"/>
    <w:rsid w:val="00F93173"/>
    <w:rsid w:val="00FB66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4DA1D9"/>
  <w15:docId w15:val="{6C69049C-1983-4806-A53D-86D4FF5FE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F4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F76C5"/>
    <w:rPr>
      <w:rFonts w:ascii="Tahoma" w:hAnsi="Tahoma" w:cs="Tahoma"/>
      <w:sz w:val="16"/>
      <w:szCs w:val="16"/>
    </w:rPr>
  </w:style>
  <w:style w:type="paragraph" w:styleId="Header">
    <w:name w:val="header"/>
    <w:basedOn w:val="Normal"/>
    <w:link w:val="HeaderChar"/>
    <w:uiPriority w:val="99"/>
    <w:unhideWhenUsed/>
    <w:rsid w:val="00F93173"/>
    <w:pPr>
      <w:tabs>
        <w:tab w:val="center" w:pos="4513"/>
        <w:tab w:val="right" w:pos="9026"/>
      </w:tabs>
    </w:pPr>
  </w:style>
  <w:style w:type="character" w:customStyle="1" w:styleId="HeaderChar">
    <w:name w:val="Header Char"/>
    <w:basedOn w:val="DefaultParagraphFont"/>
    <w:link w:val="Header"/>
    <w:uiPriority w:val="99"/>
    <w:rsid w:val="00F93173"/>
    <w:rPr>
      <w:rFonts w:ascii="Arial" w:hAnsi="Arial"/>
    </w:rPr>
  </w:style>
  <w:style w:type="paragraph" w:styleId="Footer">
    <w:name w:val="footer"/>
    <w:basedOn w:val="Normal"/>
    <w:link w:val="FooterChar"/>
    <w:uiPriority w:val="99"/>
    <w:unhideWhenUsed/>
    <w:rsid w:val="00F93173"/>
    <w:pPr>
      <w:tabs>
        <w:tab w:val="center" w:pos="4513"/>
        <w:tab w:val="right" w:pos="9026"/>
      </w:tabs>
    </w:pPr>
  </w:style>
  <w:style w:type="character" w:customStyle="1" w:styleId="FooterChar">
    <w:name w:val="Footer Char"/>
    <w:basedOn w:val="DefaultParagraphFont"/>
    <w:link w:val="Footer"/>
    <w:uiPriority w:val="99"/>
    <w:rsid w:val="00F93173"/>
    <w:rPr>
      <w:rFonts w:ascii="Arial" w:hAnsi="Arial"/>
    </w:rPr>
  </w:style>
  <w:style w:type="character" w:styleId="Hyperlink">
    <w:name w:val="Hyperlink"/>
    <w:basedOn w:val="DefaultParagraphFont"/>
    <w:unhideWhenUsed/>
    <w:rsid w:val="000E2AA2"/>
    <w:rPr>
      <w:color w:val="0000FF" w:themeColor="hyperlink"/>
      <w:u w:val="single"/>
    </w:rPr>
  </w:style>
  <w:style w:type="paragraph" w:styleId="ListParagraph">
    <w:name w:val="List Paragraph"/>
    <w:basedOn w:val="Normal"/>
    <w:uiPriority w:val="34"/>
    <w:qFormat/>
    <w:rsid w:val="00256ADD"/>
    <w:pPr>
      <w:spacing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341433">
      <w:bodyDiv w:val="1"/>
      <w:marLeft w:val="0"/>
      <w:marRight w:val="0"/>
      <w:marTop w:val="0"/>
      <w:marBottom w:val="0"/>
      <w:divBdr>
        <w:top w:val="none" w:sz="0" w:space="0" w:color="auto"/>
        <w:left w:val="none" w:sz="0" w:space="0" w:color="auto"/>
        <w:bottom w:val="none" w:sz="0" w:space="0" w:color="auto"/>
        <w:right w:val="none" w:sz="0" w:space="0" w:color="auto"/>
      </w:divBdr>
    </w:div>
    <w:div w:id="213971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donald\AppData\Local\Microsoft\Windows\Temporary%20Internet%20Files\Content.IE5\T2A74Z23\federation%20letterhead%20NEW%20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federation letterhead NEW 04.dotx</Template>
  <TotalTime>0</TotalTime>
  <Pages>1</Pages>
  <Words>313</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Beedon C of E (Controlled )Primary School</vt:lpstr>
    </vt:vector>
  </TitlesOfParts>
  <Company>West Berkshire</Company>
  <LinksUpToDate>false</LinksUpToDate>
  <CharactersWithSpaces>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Beedon C of E (Controlled )Primary School</dc:title>
  <dc:creator>Alison McDonald</dc:creator>
  <cp:lastModifiedBy>Penny Boden</cp:lastModifiedBy>
  <cp:revision>2</cp:revision>
  <cp:lastPrinted>2017-02-27T14:00:00Z</cp:lastPrinted>
  <dcterms:created xsi:type="dcterms:W3CDTF">2021-03-29T10:18:00Z</dcterms:created>
  <dcterms:modified xsi:type="dcterms:W3CDTF">2021-03-29T10:18:00Z</dcterms:modified>
</cp:coreProperties>
</file>